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98EC77" w14:textId="77777777" w:rsidR="009453D3" w:rsidRPr="00D81C46" w:rsidRDefault="009453D3">
      <w:pPr>
        <w:rPr>
          <w:rFonts w:ascii="Arial" w:hAnsi="Arial" w:cs="Arial"/>
        </w:rPr>
      </w:pPr>
    </w:p>
    <w:tbl>
      <w:tblPr>
        <w:tblStyle w:val="TableGrid"/>
        <w:tblW w:w="491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"/>
        <w:gridCol w:w="1368"/>
        <w:gridCol w:w="245"/>
        <w:gridCol w:w="1194"/>
        <w:gridCol w:w="3208"/>
        <w:gridCol w:w="1453"/>
        <w:gridCol w:w="1380"/>
        <w:gridCol w:w="85"/>
        <w:gridCol w:w="55"/>
        <w:gridCol w:w="28"/>
        <w:gridCol w:w="77"/>
      </w:tblGrid>
      <w:tr w:rsidR="009453D3" w:rsidRPr="00D81C46" w14:paraId="63939B8D" w14:textId="77777777" w:rsidTr="002C2231">
        <w:trPr>
          <w:gridAfter w:val="2"/>
          <w:wAfter w:w="58" w:type="pct"/>
        </w:trPr>
        <w:tc>
          <w:tcPr>
            <w:tcW w:w="1583" w:type="pct"/>
            <w:gridSpan w:val="4"/>
            <w:vAlign w:val="bottom"/>
          </w:tcPr>
          <w:p w14:paraId="51E6CE60" w14:textId="639BE34A" w:rsidR="00C9238F" w:rsidRPr="00D81C46" w:rsidRDefault="00E70CE0" w:rsidP="00576892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  <w:r w:rsidRPr="00D81C46">
              <w:rPr>
                <w:rFonts w:ascii="Arial" w:hAnsi="Arial" w:cs="Arial"/>
                <w:sz w:val="24"/>
                <w:szCs w:val="24"/>
              </w:rPr>
              <w:t>Make check payable to</w:t>
            </w:r>
          </w:p>
        </w:tc>
        <w:tc>
          <w:tcPr>
            <w:tcW w:w="3358" w:type="pct"/>
            <w:gridSpan w:val="5"/>
            <w:tcBorders>
              <w:bottom w:val="single" w:sz="4" w:space="0" w:color="auto"/>
            </w:tcBorders>
            <w:vAlign w:val="bottom"/>
          </w:tcPr>
          <w:p w14:paraId="1E88077A" w14:textId="39D77253" w:rsidR="00C9238F" w:rsidRPr="00D81C46" w:rsidRDefault="00C9238F" w:rsidP="00576892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453D3" w:rsidRPr="00D81C46" w14:paraId="0830DCF5" w14:textId="77777777" w:rsidTr="002C2231">
        <w:trPr>
          <w:gridAfter w:val="2"/>
          <w:wAfter w:w="58" w:type="pct"/>
        </w:trPr>
        <w:sdt>
          <w:sdtPr>
            <w:rPr>
              <w:rFonts w:ascii="Arial" w:hAnsi="Arial" w:cs="Arial"/>
              <w:sz w:val="24"/>
              <w:szCs w:val="24"/>
            </w:rPr>
            <w:id w:val="572943512"/>
            <w:placeholder>
              <w:docPart w:val="56EB13715C484CB5AF15659ED66C5D7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83" w:type="pct"/>
                <w:gridSpan w:val="4"/>
                <w:vAlign w:val="bottom"/>
              </w:tcPr>
              <w:p w14:paraId="528A7875" w14:textId="77777777" w:rsidR="00C9238F" w:rsidRPr="00D81C46" w:rsidRDefault="00C96307" w:rsidP="00576892">
                <w:pPr>
                  <w:spacing w:before="240"/>
                  <w:rPr>
                    <w:rFonts w:ascii="Arial" w:hAnsi="Arial" w:cs="Arial"/>
                    <w:sz w:val="24"/>
                    <w:szCs w:val="24"/>
                  </w:rPr>
                </w:pPr>
                <w:r w:rsidRPr="00D81C46">
                  <w:rPr>
                    <w:rFonts w:ascii="Arial" w:hAnsi="Arial" w:cs="Arial"/>
                    <w:sz w:val="24"/>
                    <w:szCs w:val="24"/>
                  </w:rPr>
                  <w:t>Address</w:t>
                </w:r>
              </w:p>
            </w:tc>
          </w:sdtContent>
        </w:sdt>
        <w:tc>
          <w:tcPr>
            <w:tcW w:w="3358" w:type="pct"/>
            <w:gridSpan w:val="5"/>
            <w:tcBorders>
              <w:bottom w:val="single" w:sz="4" w:space="0" w:color="auto"/>
            </w:tcBorders>
            <w:vAlign w:val="bottom"/>
          </w:tcPr>
          <w:p w14:paraId="253BF4F3" w14:textId="461EE51C" w:rsidR="00C9238F" w:rsidRPr="00D81C46" w:rsidRDefault="00BB034C" w:rsidP="00576892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9453D3" w:rsidRPr="00D81C46" w14:paraId="01C885FA" w14:textId="77777777" w:rsidTr="002C2231">
        <w:trPr>
          <w:gridAfter w:val="2"/>
          <w:wAfter w:w="58" w:type="pct"/>
        </w:trPr>
        <w:sdt>
          <w:sdtPr>
            <w:rPr>
              <w:rFonts w:ascii="Arial" w:hAnsi="Arial" w:cs="Arial"/>
              <w:sz w:val="24"/>
              <w:szCs w:val="24"/>
            </w:rPr>
            <w:id w:val="-521243642"/>
            <w:placeholder>
              <w:docPart w:val="EB85C767A1174D50B3906DDC1E01AD8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83" w:type="pct"/>
                <w:gridSpan w:val="4"/>
                <w:vAlign w:val="bottom"/>
              </w:tcPr>
              <w:p w14:paraId="55994BD7" w14:textId="77777777" w:rsidR="00C9238F" w:rsidRPr="00D81C46" w:rsidRDefault="00C96307" w:rsidP="00576892">
                <w:pPr>
                  <w:spacing w:before="240"/>
                  <w:rPr>
                    <w:rFonts w:ascii="Arial" w:hAnsi="Arial" w:cs="Arial"/>
                    <w:sz w:val="24"/>
                    <w:szCs w:val="24"/>
                  </w:rPr>
                </w:pPr>
                <w:r w:rsidRPr="00D81C46">
                  <w:rPr>
                    <w:rFonts w:ascii="Arial" w:hAnsi="Arial" w:cs="Arial"/>
                    <w:sz w:val="24"/>
                    <w:szCs w:val="24"/>
                  </w:rPr>
                  <w:t>City/State/Zip</w:t>
                </w:r>
              </w:p>
            </w:tc>
          </w:sdtContent>
        </w:sdt>
        <w:tc>
          <w:tcPr>
            <w:tcW w:w="3358" w:type="pct"/>
            <w:gridSpan w:val="5"/>
            <w:tcBorders>
              <w:bottom w:val="single" w:sz="4" w:space="0" w:color="auto"/>
            </w:tcBorders>
            <w:vAlign w:val="bottom"/>
          </w:tcPr>
          <w:p w14:paraId="74FF50B8" w14:textId="3216F9B8" w:rsidR="00C9238F" w:rsidRPr="00D81C46" w:rsidRDefault="00BB034C" w:rsidP="00576892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9453D3" w:rsidRPr="00D81C46" w14:paraId="364BB201" w14:textId="77777777" w:rsidTr="002C2231">
        <w:trPr>
          <w:gridAfter w:val="5"/>
          <w:wAfter w:w="883" w:type="pct"/>
        </w:trPr>
        <w:tc>
          <w:tcPr>
            <w:tcW w:w="1583" w:type="pct"/>
            <w:gridSpan w:val="4"/>
            <w:vAlign w:val="bottom"/>
          </w:tcPr>
          <w:p w14:paraId="04C8874A" w14:textId="7DF6ACD7" w:rsidR="00E70CE0" w:rsidRPr="00D81C46" w:rsidRDefault="00E70CE0" w:rsidP="00576892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  <w:r w:rsidRPr="00D81C46">
              <w:rPr>
                <w:rFonts w:ascii="Arial" w:hAnsi="Arial" w:cs="Arial"/>
                <w:sz w:val="24"/>
                <w:szCs w:val="24"/>
              </w:rPr>
              <w:t>Phone</w:t>
            </w:r>
          </w:p>
        </w:tc>
        <w:tc>
          <w:tcPr>
            <w:tcW w:w="1743" w:type="pct"/>
            <w:tcBorders>
              <w:bottom w:val="single" w:sz="4" w:space="0" w:color="auto"/>
            </w:tcBorders>
            <w:vAlign w:val="bottom"/>
          </w:tcPr>
          <w:p w14:paraId="1BFACF98" w14:textId="05EE5417" w:rsidR="00E70CE0" w:rsidRPr="00D81C46" w:rsidRDefault="00BB034C" w:rsidP="00576892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90" w:type="pct"/>
            <w:vAlign w:val="bottom"/>
          </w:tcPr>
          <w:p w14:paraId="7FFABD0B" w14:textId="00FB7D08" w:rsidR="00E70CE0" w:rsidRPr="00D81C46" w:rsidRDefault="00E70CE0" w:rsidP="0057689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453D3" w:rsidRPr="00D81C46" w14:paraId="244A8946" w14:textId="77777777" w:rsidTr="002C2231">
        <w:trPr>
          <w:gridAfter w:val="2"/>
          <w:wAfter w:w="58" w:type="pct"/>
        </w:trPr>
        <w:sdt>
          <w:sdtPr>
            <w:rPr>
              <w:rFonts w:ascii="Arial" w:hAnsi="Arial" w:cs="Arial"/>
              <w:sz w:val="24"/>
              <w:szCs w:val="24"/>
            </w:rPr>
            <w:id w:val="-965116832"/>
            <w:placeholder>
              <w:docPart w:val="300EE72750CD47D6BA438DF825C39E0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83" w:type="pct"/>
                <w:gridSpan w:val="4"/>
                <w:vAlign w:val="bottom"/>
              </w:tcPr>
              <w:p w14:paraId="10F89CCB" w14:textId="2423DD8B" w:rsidR="00C9238F" w:rsidRPr="00D81C46" w:rsidRDefault="00E70CE0" w:rsidP="00576892">
                <w:pPr>
                  <w:spacing w:before="240"/>
                  <w:rPr>
                    <w:rFonts w:ascii="Arial" w:hAnsi="Arial" w:cs="Arial"/>
                    <w:sz w:val="24"/>
                    <w:szCs w:val="24"/>
                  </w:rPr>
                </w:pPr>
                <w:r w:rsidRPr="00D81C46">
                  <w:rPr>
                    <w:rFonts w:ascii="Arial" w:hAnsi="Arial" w:cs="Arial"/>
                    <w:sz w:val="24"/>
                    <w:szCs w:val="24"/>
                  </w:rPr>
                  <w:t>Email</w:t>
                </w:r>
              </w:p>
            </w:tc>
          </w:sdtContent>
        </w:sdt>
        <w:tc>
          <w:tcPr>
            <w:tcW w:w="3358" w:type="pct"/>
            <w:gridSpan w:val="5"/>
            <w:tcBorders>
              <w:bottom w:val="single" w:sz="4" w:space="0" w:color="auto"/>
            </w:tcBorders>
            <w:vAlign w:val="bottom"/>
          </w:tcPr>
          <w:p w14:paraId="2CA3D5B7" w14:textId="1FFF2748" w:rsidR="00C9238F" w:rsidRPr="00D81C46" w:rsidRDefault="00BB034C" w:rsidP="009453D3">
            <w:pPr>
              <w:spacing w:before="240"/>
              <w:ind w:right="-11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C9238F" w:rsidRPr="00D81C46" w14:paraId="25DB981A" w14:textId="77777777" w:rsidTr="002C2231">
        <w:trPr>
          <w:gridAfter w:val="4"/>
          <w:wAfter w:w="133" w:type="pct"/>
          <w:trHeight w:val="54"/>
        </w:trPr>
        <w:tc>
          <w:tcPr>
            <w:tcW w:w="4867" w:type="pct"/>
            <w:gridSpan w:val="7"/>
            <w:shd w:val="clear" w:color="auto" w:fill="auto"/>
            <w:vAlign w:val="bottom"/>
          </w:tcPr>
          <w:p w14:paraId="5A811A52" w14:textId="77777777" w:rsidR="00C9238F" w:rsidRPr="00D81C46" w:rsidRDefault="00C9238F" w:rsidP="0057689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9453D3" w:rsidRPr="00D81C46" w14:paraId="6ACF317E" w14:textId="77777777" w:rsidTr="002C2231">
        <w:trPr>
          <w:gridAfter w:val="3"/>
          <w:wAfter w:w="88" w:type="pct"/>
        </w:trPr>
        <w:tc>
          <w:tcPr>
            <w:tcW w:w="934" w:type="pct"/>
            <w:gridSpan w:val="3"/>
            <w:vAlign w:val="bottom"/>
          </w:tcPr>
          <w:p w14:paraId="3C20CC39" w14:textId="77777777" w:rsidR="00F84698" w:rsidRPr="00D81C46" w:rsidRDefault="00F84698" w:rsidP="009453D3">
            <w:pPr>
              <w:spacing w:before="120"/>
              <w:ind w:right="-190"/>
              <w:rPr>
                <w:rFonts w:ascii="Arial" w:hAnsi="Arial" w:cs="Arial"/>
                <w:sz w:val="24"/>
                <w:szCs w:val="24"/>
              </w:rPr>
            </w:pPr>
          </w:p>
          <w:p w14:paraId="7D7C53AA" w14:textId="47B264D3" w:rsidR="00F84698" w:rsidRPr="00D81C46" w:rsidRDefault="00F84698" w:rsidP="009453D3">
            <w:pPr>
              <w:spacing w:before="120"/>
              <w:ind w:right="-190"/>
              <w:rPr>
                <w:rFonts w:ascii="Arial" w:hAnsi="Arial" w:cs="Arial"/>
                <w:sz w:val="24"/>
                <w:szCs w:val="24"/>
              </w:rPr>
            </w:pPr>
            <w:r w:rsidRPr="00D81C46">
              <w:rPr>
                <w:rFonts w:ascii="Arial" w:hAnsi="Arial" w:cs="Arial"/>
                <w:sz w:val="24"/>
                <w:szCs w:val="24"/>
              </w:rPr>
              <w:t xml:space="preserve">Item(s) purchased </w:t>
            </w:r>
          </w:p>
        </w:tc>
        <w:tc>
          <w:tcPr>
            <w:tcW w:w="3979" w:type="pct"/>
            <w:gridSpan w:val="5"/>
            <w:tcBorders>
              <w:bottom w:val="single" w:sz="4" w:space="0" w:color="auto"/>
            </w:tcBorders>
            <w:vAlign w:val="bottom"/>
          </w:tcPr>
          <w:p w14:paraId="25A29F8A" w14:textId="0BAECEBD" w:rsidR="00F84698" w:rsidRPr="00D81C46" w:rsidRDefault="00BB034C" w:rsidP="004F086F">
            <w:pPr>
              <w:spacing w:before="120"/>
              <w:ind w:left="60" w:right="-19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9453D3" w:rsidRPr="00D81C46" w14:paraId="74B27543" w14:textId="77777777" w:rsidTr="002C2231">
        <w:trPr>
          <w:gridAfter w:val="1"/>
          <w:wAfter w:w="42" w:type="pct"/>
        </w:trPr>
        <w:tc>
          <w:tcPr>
            <w:tcW w:w="934" w:type="pct"/>
            <w:gridSpan w:val="3"/>
            <w:vAlign w:val="bottom"/>
          </w:tcPr>
          <w:p w14:paraId="29AAB01A" w14:textId="21D2C36D" w:rsidR="00F84698" w:rsidRPr="00D81C46" w:rsidRDefault="00F84698" w:rsidP="009453D3">
            <w:pPr>
              <w:spacing w:before="240"/>
              <w:ind w:right="-190"/>
              <w:rPr>
                <w:rFonts w:ascii="Arial" w:hAnsi="Arial" w:cs="Arial"/>
                <w:sz w:val="24"/>
                <w:szCs w:val="24"/>
              </w:rPr>
            </w:pPr>
            <w:r w:rsidRPr="00D81C46">
              <w:rPr>
                <w:rFonts w:ascii="Arial" w:hAnsi="Arial" w:cs="Arial"/>
                <w:sz w:val="24"/>
                <w:szCs w:val="24"/>
              </w:rPr>
              <w:t>Amount paid</w:t>
            </w:r>
          </w:p>
        </w:tc>
        <w:tc>
          <w:tcPr>
            <w:tcW w:w="4024" w:type="pct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4329CB5" w14:textId="7A13B4D3" w:rsidR="00F84698" w:rsidRPr="00D81C46" w:rsidRDefault="00BB034C" w:rsidP="004F086F">
            <w:pPr>
              <w:spacing w:before="240"/>
              <w:ind w:left="60" w:right="-19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435EC4" w:rsidRPr="00D81C46" w14:paraId="5937E233" w14:textId="77777777" w:rsidTr="002C2231">
        <w:trPr>
          <w:gridAfter w:val="1"/>
          <w:wAfter w:w="42" w:type="pct"/>
        </w:trPr>
        <w:tc>
          <w:tcPr>
            <w:tcW w:w="934" w:type="pct"/>
            <w:gridSpan w:val="3"/>
            <w:vAlign w:val="bottom"/>
          </w:tcPr>
          <w:p w14:paraId="7DB4C945" w14:textId="77777777" w:rsidR="00435EC4" w:rsidRPr="00D81C46" w:rsidRDefault="00435EC4" w:rsidP="009453D3">
            <w:pPr>
              <w:spacing w:before="120"/>
              <w:ind w:right="-190"/>
              <w:rPr>
                <w:rFonts w:ascii="Arial" w:hAnsi="Arial" w:cs="Arial"/>
                <w:sz w:val="24"/>
                <w:szCs w:val="24"/>
              </w:rPr>
            </w:pPr>
            <w:bookmarkStart w:id="0" w:name="_Hlk76392826"/>
          </w:p>
          <w:p w14:paraId="07ECF15C" w14:textId="1B9A4917" w:rsidR="00435EC4" w:rsidRPr="00D81C46" w:rsidRDefault="00435EC4" w:rsidP="009453D3">
            <w:pPr>
              <w:spacing w:before="240"/>
              <w:ind w:right="-190"/>
              <w:rPr>
                <w:rFonts w:ascii="Arial" w:hAnsi="Arial" w:cs="Arial"/>
                <w:sz w:val="24"/>
                <w:szCs w:val="24"/>
              </w:rPr>
            </w:pPr>
            <w:r w:rsidRPr="00D81C46">
              <w:rPr>
                <w:rFonts w:ascii="Arial" w:hAnsi="Arial" w:cs="Arial"/>
                <w:sz w:val="24"/>
                <w:szCs w:val="24"/>
              </w:rPr>
              <w:t xml:space="preserve">Item(s) purchased </w:t>
            </w:r>
          </w:p>
        </w:tc>
        <w:tc>
          <w:tcPr>
            <w:tcW w:w="4024" w:type="pct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7F410DE" w14:textId="4CDFA9F6" w:rsidR="00435EC4" w:rsidRPr="00D81C46" w:rsidRDefault="00BB034C" w:rsidP="004F086F">
            <w:pPr>
              <w:spacing w:before="240"/>
              <w:ind w:left="60" w:right="-19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bookmarkEnd w:id="0"/>
      <w:tr w:rsidR="00435EC4" w:rsidRPr="00D81C46" w14:paraId="2349FC35" w14:textId="77777777" w:rsidTr="002C2231">
        <w:trPr>
          <w:gridAfter w:val="1"/>
          <w:wAfter w:w="42" w:type="pct"/>
        </w:trPr>
        <w:tc>
          <w:tcPr>
            <w:tcW w:w="934" w:type="pct"/>
            <w:gridSpan w:val="3"/>
            <w:vAlign w:val="bottom"/>
          </w:tcPr>
          <w:p w14:paraId="631C26EE" w14:textId="685D3659" w:rsidR="00435EC4" w:rsidRPr="00D81C46" w:rsidRDefault="00435EC4" w:rsidP="009453D3">
            <w:pPr>
              <w:spacing w:before="120"/>
              <w:ind w:right="-190"/>
              <w:rPr>
                <w:rFonts w:ascii="Arial" w:hAnsi="Arial" w:cs="Arial"/>
                <w:sz w:val="24"/>
                <w:szCs w:val="24"/>
              </w:rPr>
            </w:pPr>
            <w:r w:rsidRPr="00D81C46">
              <w:rPr>
                <w:rFonts w:ascii="Arial" w:hAnsi="Arial" w:cs="Arial"/>
                <w:sz w:val="24"/>
                <w:szCs w:val="24"/>
              </w:rPr>
              <w:t>Amount paid</w:t>
            </w:r>
          </w:p>
        </w:tc>
        <w:tc>
          <w:tcPr>
            <w:tcW w:w="4024" w:type="pct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A0E57C5" w14:textId="6F951016" w:rsidR="00435EC4" w:rsidRPr="00D81C46" w:rsidRDefault="00BB034C" w:rsidP="004F086F">
            <w:pPr>
              <w:spacing w:before="240"/>
              <w:ind w:left="60" w:right="-19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2C2231" w:rsidRPr="00D81C46" w14:paraId="6AE43AEA" w14:textId="77777777" w:rsidTr="002C2231">
        <w:trPr>
          <w:gridAfter w:val="2"/>
          <w:wAfter w:w="58" w:type="pct"/>
        </w:trPr>
        <w:tc>
          <w:tcPr>
            <w:tcW w:w="3327" w:type="pct"/>
            <w:gridSpan w:val="5"/>
            <w:vAlign w:val="bottom"/>
          </w:tcPr>
          <w:p w14:paraId="1858E463" w14:textId="77777777" w:rsidR="00BC4292" w:rsidRPr="00D81C46" w:rsidRDefault="00BC4292" w:rsidP="00BC4292">
            <w:pPr>
              <w:spacing w:before="120"/>
              <w:ind w:right="-190"/>
              <w:rPr>
                <w:rFonts w:ascii="Arial" w:hAnsi="Arial" w:cs="Arial"/>
                <w:sz w:val="24"/>
                <w:szCs w:val="24"/>
              </w:rPr>
            </w:pPr>
          </w:p>
          <w:p w14:paraId="68A9DAA5" w14:textId="77777777" w:rsidR="00BC4292" w:rsidRPr="00D81C46" w:rsidRDefault="00BC4292" w:rsidP="00BC4292">
            <w:pPr>
              <w:spacing w:before="120"/>
              <w:ind w:right="-190"/>
              <w:rPr>
                <w:rFonts w:ascii="Arial" w:hAnsi="Arial" w:cs="Arial"/>
                <w:sz w:val="24"/>
                <w:szCs w:val="24"/>
              </w:rPr>
            </w:pPr>
          </w:p>
          <w:p w14:paraId="27DD68FF" w14:textId="4623FC66" w:rsidR="00BC4292" w:rsidRPr="00D81C46" w:rsidRDefault="002C2231" w:rsidP="002C2231">
            <w:pPr>
              <w:spacing w:before="120"/>
              <w:ind w:right="-19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81C46">
              <w:rPr>
                <w:rFonts w:ascii="Arial" w:hAnsi="Arial" w:cs="Arial"/>
                <w:sz w:val="24"/>
                <w:szCs w:val="24"/>
              </w:rPr>
              <w:t xml:space="preserve">                                 </w:t>
            </w:r>
            <w:r w:rsidR="00BC4292" w:rsidRPr="00D81C46">
              <w:rPr>
                <w:rFonts w:ascii="Arial" w:hAnsi="Arial" w:cs="Arial"/>
                <w:sz w:val="24"/>
                <w:szCs w:val="24"/>
              </w:rPr>
              <w:t>Total amount requested</w:t>
            </w:r>
          </w:p>
        </w:tc>
        <w:tc>
          <w:tcPr>
            <w:tcW w:w="1616" w:type="pct"/>
            <w:gridSpan w:val="4"/>
            <w:tcBorders>
              <w:bottom w:val="single" w:sz="4" w:space="0" w:color="auto"/>
            </w:tcBorders>
            <w:vAlign w:val="bottom"/>
          </w:tcPr>
          <w:p w14:paraId="7411D34E" w14:textId="73DF5ECF" w:rsidR="00BC4292" w:rsidRPr="00D81C46" w:rsidRDefault="00BB034C" w:rsidP="004F086F">
            <w:pPr>
              <w:spacing w:before="240"/>
              <w:ind w:right="-9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9453D3" w:rsidRPr="00D81C46" w14:paraId="6B7145A8" w14:textId="77777777" w:rsidTr="002C223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0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C3FAD4" w14:textId="77777777" w:rsidR="002C2231" w:rsidRPr="00D81C46" w:rsidRDefault="002C2231" w:rsidP="009453D3">
            <w:pPr>
              <w:spacing w:before="240"/>
              <w:ind w:right="-190"/>
              <w:rPr>
                <w:rFonts w:ascii="Arial" w:hAnsi="Arial" w:cs="Arial"/>
                <w:sz w:val="24"/>
                <w:szCs w:val="24"/>
              </w:rPr>
            </w:pPr>
          </w:p>
          <w:p w14:paraId="39EBA954" w14:textId="77777777" w:rsidR="002C2231" w:rsidRPr="00D81C46" w:rsidRDefault="002C2231" w:rsidP="009453D3">
            <w:pPr>
              <w:spacing w:before="240"/>
              <w:ind w:right="-190"/>
              <w:rPr>
                <w:rFonts w:ascii="Arial" w:hAnsi="Arial" w:cs="Arial"/>
                <w:sz w:val="24"/>
                <w:szCs w:val="24"/>
              </w:rPr>
            </w:pPr>
          </w:p>
          <w:p w14:paraId="01BB124C" w14:textId="2A7A8922" w:rsidR="00435EC4" w:rsidRPr="00D81C46" w:rsidRDefault="00435EC4" w:rsidP="009453D3">
            <w:pPr>
              <w:spacing w:before="240"/>
              <w:ind w:right="-190"/>
              <w:rPr>
                <w:rFonts w:ascii="Arial" w:hAnsi="Arial" w:cs="Arial"/>
                <w:sz w:val="24"/>
                <w:szCs w:val="24"/>
              </w:rPr>
            </w:pPr>
            <w:r w:rsidRPr="00D81C46">
              <w:rPr>
                <w:rFonts w:ascii="Arial" w:hAnsi="Arial" w:cs="Arial"/>
                <w:sz w:val="24"/>
                <w:szCs w:val="24"/>
              </w:rPr>
              <w:t>Comment</w:t>
            </w:r>
            <w:r w:rsidR="009453D3" w:rsidRPr="00D81C46">
              <w:rPr>
                <w:rFonts w:ascii="Arial" w:hAnsi="Arial" w:cs="Arial"/>
                <w:sz w:val="24"/>
                <w:szCs w:val="24"/>
              </w:rPr>
              <w:t>s</w:t>
            </w:r>
          </w:p>
        </w:tc>
        <w:tc>
          <w:tcPr>
            <w:tcW w:w="4199" w:type="pct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0B99AB8" w14:textId="77777777" w:rsidR="00435EC4" w:rsidRPr="00D81C46" w:rsidRDefault="00435EC4" w:rsidP="009453D3">
            <w:pPr>
              <w:spacing w:before="240"/>
              <w:ind w:left="-20" w:right="-19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453D3" w:rsidRPr="00D81C46" w14:paraId="30A72FE4" w14:textId="77777777" w:rsidTr="002C223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57" w:type="pct"/>
        </w:trPr>
        <w:tc>
          <w:tcPr>
            <w:tcW w:w="4943" w:type="pct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7D56597" w14:textId="77777777" w:rsidR="009453D3" w:rsidRPr="00D81C46" w:rsidRDefault="009453D3" w:rsidP="009453D3">
            <w:pPr>
              <w:spacing w:before="240"/>
              <w:ind w:left="70" w:right="-19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06B732A" w14:textId="17D2BAF3" w:rsidR="00435EC4" w:rsidRPr="00D81C46" w:rsidRDefault="00435EC4" w:rsidP="00435EC4">
      <w:pPr>
        <w:pStyle w:val="NoSpacing"/>
        <w:rPr>
          <w:rFonts w:ascii="Arial" w:hAnsi="Arial" w:cs="Arial"/>
          <w:sz w:val="24"/>
          <w:szCs w:val="24"/>
        </w:rPr>
      </w:pPr>
    </w:p>
    <w:p w14:paraId="669AC27A" w14:textId="5A23AFF0" w:rsidR="00435EC4" w:rsidRPr="00D81C46" w:rsidRDefault="00435EC4" w:rsidP="00435EC4">
      <w:pPr>
        <w:pStyle w:val="NoSpacing"/>
        <w:rPr>
          <w:rFonts w:ascii="Arial" w:hAnsi="Arial" w:cs="Arial"/>
          <w:sz w:val="24"/>
          <w:szCs w:val="24"/>
        </w:rPr>
      </w:pPr>
    </w:p>
    <w:p w14:paraId="5D4E013A" w14:textId="77777777" w:rsidR="009453D3" w:rsidRPr="00D81C46" w:rsidRDefault="009453D3" w:rsidP="00435EC4">
      <w:pPr>
        <w:pStyle w:val="NoSpacing"/>
        <w:rPr>
          <w:rFonts w:ascii="Arial" w:hAnsi="Arial" w:cs="Arial"/>
          <w:sz w:val="24"/>
          <w:szCs w:val="24"/>
        </w:rPr>
      </w:pPr>
    </w:p>
    <w:p w14:paraId="3BF7D82A" w14:textId="77777777" w:rsidR="009453D3" w:rsidRPr="00D81C46" w:rsidRDefault="009453D3" w:rsidP="00435EC4">
      <w:pPr>
        <w:pStyle w:val="NoSpacing"/>
        <w:rPr>
          <w:rFonts w:ascii="Arial" w:hAnsi="Arial" w:cs="Arial"/>
          <w:sz w:val="24"/>
          <w:szCs w:val="24"/>
        </w:rPr>
      </w:pPr>
    </w:p>
    <w:p w14:paraId="2621806D" w14:textId="5C68CFC6" w:rsidR="00435EC4" w:rsidRPr="00D81C46" w:rsidRDefault="00435EC4" w:rsidP="00435EC4">
      <w:pPr>
        <w:pStyle w:val="NoSpacing"/>
        <w:rPr>
          <w:rFonts w:ascii="Arial" w:hAnsi="Arial" w:cs="Arial"/>
          <w:sz w:val="24"/>
          <w:szCs w:val="24"/>
        </w:rPr>
      </w:pPr>
      <w:r w:rsidRPr="00D81C46">
        <w:rPr>
          <w:rFonts w:ascii="Arial" w:hAnsi="Arial" w:cs="Arial"/>
          <w:sz w:val="24"/>
          <w:szCs w:val="24"/>
        </w:rPr>
        <w:t>***</w:t>
      </w:r>
      <w:r w:rsidR="009453D3" w:rsidRPr="00D81C46">
        <w:rPr>
          <w:rFonts w:ascii="Arial" w:hAnsi="Arial" w:cs="Arial"/>
          <w:sz w:val="24"/>
          <w:szCs w:val="24"/>
        </w:rPr>
        <w:t>PLEASE ATTACH YOUR RECEIPT(S).  THANK YOU!</w:t>
      </w:r>
    </w:p>
    <w:p w14:paraId="482CC5AB" w14:textId="78A80AF5" w:rsidR="009453D3" w:rsidRPr="00D81C46" w:rsidRDefault="009453D3" w:rsidP="00435EC4">
      <w:pPr>
        <w:pStyle w:val="NoSpacing"/>
        <w:rPr>
          <w:rFonts w:ascii="Arial" w:hAnsi="Arial" w:cs="Arial"/>
          <w:sz w:val="24"/>
          <w:szCs w:val="24"/>
        </w:rPr>
      </w:pPr>
    </w:p>
    <w:p w14:paraId="61B9510A" w14:textId="1D66C62D" w:rsidR="009453D3" w:rsidRPr="00D81C46" w:rsidRDefault="009453D3" w:rsidP="00435EC4">
      <w:pPr>
        <w:pStyle w:val="NoSpacing"/>
        <w:rPr>
          <w:rFonts w:ascii="Arial" w:hAnsi="Arial" w:cs="Arial"/>
          <w:sz w:val="24"/>
          <w:szCs w:val="24"/>
        </w:rPr>
      </w:pPr>
    </w:p>
    <w:p w14:paraId="29AF8CB7" w14:textId="77777777" w:rsidR="009453D3" w:rsidRPr="00D81C46" w:rsidRDefault="009453D3" w:rsidP="00435EC4">
      <w:pPr>
        <w:pStyle w:val="NoSpacing"/>
        <w:rPr>
          <w:rFonts w:ascii="Arial" w:hAnsi="Arial" w:cs="Arial"/>
          <w:sz w:val="24"/>
          <w:szCs w:val="24"/>
        </w:rPr>
      </w:pPr>
    </w:p>
    <w:p w14:paraId="0ACD6226" w14:textId="22FC0F1F" w:rsidR="009453D3" w:rsidRPr="00D81C46" w:rsidRDefault="009453D3" w:rsidP="009453D3">
      <w:pPr>
        <w:pStyle w:val="NoSpacing"/>
        <w:ind w:right="-360"/>
        <w:rPr>
          <w:rFonts w:ascii="Arial" w:hAnsi="Arial" w:cs="Arial"/>
          <w:sz w:val="24"/>
          <w:szCs w:val="24"/>
        </w:rPr>
      </w:pPr>
      <w:r w:rsidRPr="00D81C46">
        <w:rPr>
          <w:rFonts w:ascii="Arial" w:hAnsi="Arial" w:cs="Arial"/>
          <w:sz w:val="24"/>
          <w:szCs w:val="24"/>
        </w:rPr>
        <w:t>Email or return form to Karen Bird, Treasurer (</w:t>
      </w:r>
      <w:hyperlink r:id="rId11" w:history="1">
        <w:r w:rsidR="00EC209A" w:rsidRPr="006A50A7">
          <w:rPr>
            <w:rStyle w:val="Hyperlink"/>
            <w:rFonts w:ascii="Arial" w:hAnsi="Arial" w:cs="Arial"/>
            <w:color w:val="0070C0"/>
            <w:sz w:val="24"/>
            <w:szCs w:val="24"/>
          </w:rPr>
          <w:t>wlumchurch.treasurer@gmail.com</w:t>
        </w:r>
      </w:hyperlink>
      <w:r w:rsidR="00EC209A">
        <w:rPr>
          <w:rFonts w:ascii="Arial" w:hAnsi="Arial" w:cs="Arial"/>
          <w:sz w:val="24"/>
          <w:szCs w:val="24"/>
        </w:rPr>
        <w:t xml:space="preserve">)  </w:t>
      </w:r>
    </w:p>
    <w:sectPr w:rsidR="009453D3" w:rsidRPr="00D81C46" w:rsidSect="0057689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8B0382" w14:textId="77777777" w:rsidR="000507E0" w:rsidRDefault="000507E0" w:rsidP="00C9238F">
      <w:pPr>
        <w:spacing w:after="0" w:line="240" w:lineRule="auto"/>
      </w:pPr>
      <w:r>
        <w:separator/>
      </w:r>
    </w:p>
  </w:endnote>
  <w:endnote w:type="continuationSeparator" w:id="0">
    <w:p w14:paraId="0166B2BD" w14:textId="77777777" w:rsidR="000507E0" w:rsidRDefault="000507E0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44636C4-7D60-4299-946B-1955E0977A6A}"/>
    <w:embedBold r:id="rId2" w:fontKey="{E264194F-30AD-4DF8-BEBD-ABC85B9A921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6A4766B3-73D1-45D7-A2E6-EF151E7D328E}"/>
    <w:embedBold r:id="rId4" w:fontKey="{07EC1F44-BC3E-4B94-B798-60463BA92F69}"/>
    <w:embedItalic r:id="rId5" w:fontKey="{A343E8C2-1672-456C-BEE1-A821EFD7C02C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285E75B3-7D72-4D5B-B57E-C70FACF0366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A8006" w14:textId="77777777" w:rsidR="003C3784" w:rsidRDefault="003C378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3BF2FDB0" w14:textId="77777777" w:rsidTr="00C4167A">
      <w:tc>
        <w:tcPr>
          <w:tcW w:w="4675" w:type="dxa"/>
          <w:vAlign w:val="center"/>
        </w:tcPr>
        <w:p w14:paraId="53D8D093" w14:textId="35F2A28A" w:rsidR="00003212" w:rsidRPr="00003212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3FC677E9" w14:textId="49394170" w:rsidR="00003212" w:rsidRPr="00003212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73FB0CD2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79B9B" w14:textId="77777777" w:rsidR="003C3784" w:rsidRDefault="003C37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94A8AE" w14:textId="77777777" w:rsidR="000507E0" w:rsidRDefault="000507E0" w:rsidP="00C9238F">
      <w:pPr>
        <w:spacing w:after="0" w:line="240" w:lineRule="auto"/>
      </w:pPr>
      <w:r>
        <w:separator/>
      </w:r>
    </w:p>
  </w:footnote>
  <w:footnote w:type="continuationSeparator" w:id="0">
    <w:p w14:paraId="64B9758F" w14:textId="77777777" w:rsidR="000507E0" w:rsidRDefault="000507E0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42890" w14:textId="77777777" w:rsidR="003C3784" w:rsidRDefault="003C37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00206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0DC614DE" w14:textId="77777777" w:rsidTr="00E70CE0">
      <w:trPr>
        <w:trHeight w:val="990"/>
      </w:trPr>
      <w:tc>
        <w:tcPr>
          <w:tcW w:w="1350" w:type="dxa"/>
          <w:shd w:val="clear" w:color="auto" w:fill="002060"/>
          <w:vAlign w:val="center"/>
        </w:tcPr>
        <w:p w14:paraId="64C69D0E" w14:textId="1C314FF0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04F075F4" wp14:editId="17E9BA7B">
                <wp:extent cx="640080" cy="640080"/>
                <wp:effectExtent l="0" t="0" r="7620" b="0"/>
                <wp:docPr id="1" name="Graphic 1" descr="Mone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002060"/>
          <w:vAlign w:val="center"/>
        </w:tcPr>
        <w:p w14:paraId="2AF8E8EC" w14:textId="5B7ADB20" w:rsidR="001056FB" w:rsidRPr="001056FB" w:rsidRDefault="003C378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16"/>
              <w:szCs w:val="16"/>
            </w:rPr>
          </w:pPr>
          <w:r w:rsidRPr="00003212">
            <w:rPr>
              <w:noProof/>
              <w:sz w:val="18"/>
              <w:szCs w:val="24"/>
            </w:rPr>
            <w:drawing>
              <wp:anchor distT="0" distB="0" distL="114300" distR="114300" simplePos="0" relativeHeight="251658240" behindDoc="0" locked="0" layoutInCell="1" allowOverlap="1" wp14:anchorId="0E3E4C7C" wp14:editId="518875F7">
                <wp:simplePos x="0" y="0"/>
                <wp:positionH relativeFrom="column">
                  <wp:posOffset>3906520</wp:posOffset>
                </wp:positionH>
                <wp:positionV relativeFrom="paragraph">
                  <wp:posOffset>25400</wp:posOffset>
                </wp:positionV>
                <wp:extent cx="1041400" cy="585470"/>
                <wp:effectExtent l="0" t="0" r="6350" b="5080"/>
                <wp:wrapNone/>
                <wp:docPr id="9" name="Picture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1400" cy="5854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2840524" w14:textId="5CB9B5A8" w:rsidR="00576892" w:rsidRPr="00576892" w:rsidRDefault="00E70CE0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Reimbursement Request Form</w:t>
          </w:r>
        </w:p>
      </w:tc>
    </w:tr>
  </w:tbl>
  <w:p w14:paraId="031B3383" w14:textId="39FC6708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5AEC71" w14:textId="77777777" w:rsidR="003C3784" w:rsidRDefault="003C378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718773171">
    <w:abstractNumId w:val="11"/>
  </w:num>
  <w:num w:numId="2" w16cid:durableId="1145703932">
    <w:abstractNumId w:val="7"/>
  </w:num>
  <w:num w:numId="3" w16cid:durableId="1770277785">
    <w:abstractNumId w:val="15"/>
  </w:num>
  <w:num w:numId="4" w16cid:durableId="1570454489">
    <w:abstractNumId w:val="12"/>
  </w:num>
  <w:num w:numId="5" w16cid:durableId="483394159">
    <w:abstractNumId w:val="13"/>
  </w:num>
  <w:num w:numId="6" w16cid:durableId="316614324">
    <w:abstractNumId w:val="19"/>
  </w:num>
  <w:num w:numId="7" w16cid:durableId="482046557">
    <w:abstractNumId w:val="6"/>
  </w:num>
  <w:num w:numId="8" w16cid:durableId="499465744">
    <w:abstractNumId w:val="10"/>
  </w:num>
  <w:num w:numId="9" w16cid:durableId="1553269434">
    <w:abstractNumId w:val="17"/>
  </w:num>
  <w:num w:numId="10" w16cid:durableId="1557353026">
    <w:abstractNumId w:val="1"/>
  </w:num>
  <w:num w:numId="11" w16cid:durableId="460534204">
    <w:abstractNumId w:val="5"/>
  </w:num>
  <w:num w:numId="12" w16cid:durableId="928267752">
    <w:abstractNumId w:val="0"/>
  </w:num>
  <w:num w:numId="13" w16cid:durableId="1828127277">
    <w:abstractNumId w:val="2"/>
  </w:num>
  <w:num w:numId="14" w16cid:durableId="968899924">
    <w:abstractNumId w:val="9"/>
  </w:num>
  <w:num w:numId="15" w16cid:durableId="1561749450">
    <w:abstractNumId w:val="8"/>
  </w:num>
  <w:num w:numId="16" w16cid:durableId="860364781">
    <w:abstractNumId w:val="16"/>
  </w:num>
  <w:num w:numId="17" w16cid:durableId="69813742">
    <w:abstractNumId w:val="3"/>
  </w:num>
  <w:num w:numId="18" w16cid:durableId="1086683513">
    <w:abstractNumId w:val="21"/>
  </w:num>
  <w:num w:numId="19" w16cid:durableId="470363219">
    <w:abstractNumId w:val="18"/>
  </w:num>
  <w:num w:numId="20" w16cid:durableId="985401324">
    <w:abstractNumId w:val="14"/>
  </w:num>
  <w:num w:numId="21" w16cid:durableId="1641685159">
    <w:abstractNumId w:val="20"/>
  </w:num>
  <w:num w:numId="22" w16cid:durableId="1993487399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CE0"/>
    <w:rsid w:val="00003212"/>
    <w:rsid w:val="000507E0"/>
    <w:rsid w:val="00052382"/>
    <w:rsid w:val="0006568A"/>
    <w:rsid w:val="00065A07"/>
    <w:rsid w:val="00076F0F"/>
    <w:rsid w:val="00084253"/>
    <w:rsid w:val="000D1F49"/>
    <w:rsid w:val="001056FB"/>
    <w:rsid w:val="001727CA"/>
    <w:rsid w:val="002120ED"/>
    <w:rsid w:val="002C2231"/>
    <w:rsid w:val="002C56E6"/>
    <w:rsid w:val="002D3238"/>
    <w:rsid w:val="00361E11"/>
    <w:rsid w:val="003C3784"/>
    <w:rsid w:val="003F0847"/>
    <w:rsid w:val="0040090B"/>
    <w:rsid w:val="00435EC4"/>
    <w:rsid w:val="0046302A"/>
    <w:rsid w:val="00487D2D"/>
    <w:rsid w:val="004D5D62"/>
    <w:rsid w:val="004E5717"/>
    <w:rsid w:val="004F086F"/>
    <w:rsid w:val="005112D0"/>
    <w:rsid w:val="00576892"/>
    <w:rsid w:val="00577E06"/>
    <w:rsid w:val="005A3BF7"/>
    <w:rsid w:val="005F2035"/>
    <w:rsid w:val="005F7990"/>
    <w:rsid w:val="0063739C"/>
    <w:rsid w:val="006A50A7"/>
    <w:rsid w:val="006E7AF3"/>
    <w:rsid w:val="00707278"/>
    <w:rsid w:val="00770F25"/>
    <w:rsid w:val="007A35A8"/>
    <w:rsid w:val="007B0A85"/>
    <w:rsid w:val="007C6A52"/>
    <w:rsid w:val="0082043E"/>
    <w:rsid w:val="00887B3C"/>
    <w:rsid w:val="00897670"/>
    <w:rsid w:val="008B0E32"/>
    <w:rsid w:val="008E203A"/>
    <w:rsid w:val="0091229C"/>
    <w:rsid w:val="00916739"/>
    <w:rsid w:val="00920221"/>
    <w:rsid w:val="00940E73"/>
    <w:rsid w:val="009453D3"/>
    <w:rsid w:val="0098597D"/>
    <w:rsid w:val="009F619A"/>
    <w:rsid w:val="009F6DDE"/>
    <w:rsid w:val="00A1613A"/>
    <w:rsid w:val="00A370A8"/>
    <w:rsid w:val="00AF6BFE"/>
    <w:rsid w:val="00B247D8"/>
    <w:rsid w:val="00B96869"/>
    <w:rsid w:val="00BA5590"/>
    <w:rsid w:val="00BB034C"/>
    <w:rsid w:val="00BC4292"/>
    <w:rsid w:val="00BD4753"/>
    <w:rsid w:val="00BD5CB1"/>
    <w:rsid w:val="00BE62EE"/>
    <w:rsid w:val="00C003BA"/>
    <w:rsid w:val="00C26236"/>
    <w:rsid w:val="00C46878"/>
    <w:rsid w:val="00C9238F"/>
    <w:rsid w:val="00C96307"/>
    <w:rsid w:val="00CB4A51"/>
    <w:rsid w:val="00CD4532"/>
    <w:rsid w:val="00CD47B0"/>
    <w:rsid w:val="00CE6104"/>
    <w:rsid w:val="00CE7918"/>
    <w:rsid w:val="00D16163"/>
    <w:rsid w:val="00D81C46"/>
    <w:rsid w:val="00DB3FAD"/>
    <w:rsid w:val="00E61C09"/>
    <w:rsid w:val="00E70CE0"/>
    <w:rsid w:val="00EB3B58"/>
    <w:rsid w:val="00EC209A"/>
    <w:rsid w:val="00EC7359"/>
    <w:rsid w:val="00EE3054"/>
    <w:rsid w:val="00F00606"/>
    <w:rsid w:val="00F01256"/>
    <w:rsid w:val="00F01A5E"/>
    <w:rsid w:val="00F17862"/>
    <w:rsid w:val="00F84698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A08B7A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EC20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wlumchurch.treasurer@gmail.co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e\AppData\Local\Packages\Microsoft.Office.Desktop_8wekyb3d8bbwe\LocalCache\Roaming\Microsoft\Templates\Cash%20dona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6EB13715C484CB5AF15659ED66C5D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6D9CAB-1F51-4250-A5DE-DCA54D874FC4}"/>
      </w:docPartPr>
      <w:docPartBody>
        <w:p w:rsidR="00DA6A4C" w:rsidRDefault="005E1D03">
          <w:pPr>
            <w:pStyle w:val="56EB13715C484CB5AF15659ED66C5D72"/>
          </w:pPr>
          <w:r w:rsidRPr="00576892">
            <w:t>Address</w:t>
          </w:r>
        </w:p>
      </w:docPartBody>
    </w:docPart>
    <w:docPart>
      <w:docPartPr>
        <w:name w:val="EB85C767A1174D50B3906DDC1E01AD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C7C2EB-4D56-46ED-9DBD-3DD562098B35}"/>
      </w:docPartPr>
      <w:docPartBody>
        <w:p w:rsidR="00DA6A4C" w:rsidRDefault="005E1D03">
          <w:pPr>
            <w:pStyle w:val="EB85C767A1174D50B3906DDC1E01AD8A"/>
          </w:pPr>
          <w:r w:rsidRPr="00576892">
            <w:t>City/State/Zip</w:t>
          </w:r>
        </w:p>
      </w:docPartBody>
    </w:docPart>
    <w:docPart>
      <w:docPartPr>
        <w:name w:val="300EE72750CD47D6BA438DF825C39E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44D08D-DF20-4BE1-A09D-0477157C9D22}"/>
      </w:docPartPr>
      <w:docPartBody>
        <w:p w:rsidR="00DA6A4C" w:rsidRDefault="00185444" w:rsidP="00185444">
          <w:pPr>
            <w:pStyle w:val="300EE72750CD47D6BA438DF825C39E01"/>
          </w:pPr>
          <w:r w:rsidRPr="00576892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5444"/>
    <w:rsid w:val="00185444"/>
    <w:rsid w:val="005E1D03"/>
    <w:rsid w:val="00DA6A4C"/>
    <w:rsid w:val="00E24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6EB13715C484CB5AF15659ED66C5D72">
    <w:name w:val="56EB13715C484CB5AF15659ED66C5D72"/>
  </w:style>
  <w:style w:type="paragraph" w:customStyle="1" w:styleId="EB85C767A1174D50B3906DDC1E01AD8A">
    <w:name w:val="EB85C767A1174D50B3906DDC1E01AD8A"/>
  </w:style>
  <w:style w:type="character" w:styleId="PlaceholderText">
    <w:name w:val="Placeholder Text"/>
    <w:basedOn w:val="DefaultParagraphFont"/>
    <w:uiPriority w:val="99"/>
    <w:semiHidden/>
    <w:rsid w:val="00185444"/>
    <w:rPr>
      <w:color w:val="808080"/>
    </w:rPr>
  </w:style>
  <w:style w:type="paragraph" w:customStyle="1" w:styleId="300EE72750CD47D6BA438DF825C39E01">
    <w:name w:val="300EE72750CD47D6BA438DF825C39E01"/>
    <w:rsid w:val="0018544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547FAF0-398C-4E93-A5EB-638F9ADFF1A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1</Pages>
  <Words>62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2021-07-05T19:26:00Z</dcterms:created>
  <dcterms:modified xsi:type="dcterms:W3CDTF">2022-11-26T17:33:00Z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